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EFE3" w14:textId="1B068C35" w:rsidR="002C2F7B" w:rsidRDefault="002C2F7B" w:rsidP="004139B6">
      <w:pPr>
        <w:rPr>
          <w:lang w:val="en-GB"/>
        </w:rPr>
      </w:pPr>
    </w:p>
    <w:p w14:paraId="280A5183" w14:textId="77777777" w:rsidR="001802A0" w:rsidRDefault="001802A0" w:rsidP="004139B6">
      <w:pPr>
        <w:rPr>
          <w:lang w:val="en-GB"/>
        </w:rPr>
      </w:pPr>
    </w:p>
    <w:p w14:paraId="4191BDFC" w14:textId="77777777" w:rsidR="001802A0" w:rsidRDefault="001802A0" w:rsidP="004139B6">
      <w:pPr>
        <w:rPr>
          <w:lang w:val="en-GB"/>
        </w:rPr>
      </w:pPr>
    </w:p>
    <w:p w14:paraId="13E8F67D" w14:textId="77777777" w:rsidR="001802A0" w:rsidRDefault="001802A0" w:rsidP="004139B6">
      <w:pPr>
        <w:rPr>
          <w:lang w:val="en-GB"/>
        </w:rPr>
      </w:pPr>
    </w:p>
    <w:p w14:paraId="4B076008" w14:textId="77777777" w:rsidR="001802A0" w:rsidRDefault="001802A0" w:rsidP="004139B6">
      <w:pPr>
        <w:rPr>
          <w:lang w:val="en-GB"/>
        </w:rPr>
      </w:pPr>
    </w:p>
    <w:p w14:paraId="7F6B706B" w14:textId="77777777" w:rsidR="001802A0" w:rsidRDefault="001802A0" w:rsidP="004139B6">
      <w:pPr>
        <w:rPr>
          <w:lang w:val="en-GB"/>
        </w:rPr>
      </w:pPr>
    </w:p>
    <w:p w14:paraId="2FBAEE23" w14:textId="77777777" w:rsidR="001802A0" w:rsidRDefault="001802A0" w:rsidP="004139B6">
      <w:pPr>
        <w:rPr>
          <w:lang w:val="en-GB"/>
        </w:rPr>
      </w:pPr>
    </w:p>
    <w:p w14:paraId="29280427" w14:textId="77777777" w:rsidR="001802A0" w:rsidRDefault="001802A0" w:rsidP="004139B6">
      <w:pPr>
        <w:rPr>
          <w:lang w:val="en-GB"/>
        </w:rPr>
      </w:pPr>
    </w:p>
    <w:p w14:paraId="0E32D172" w14:textId="77777777" w:rsidR="001802A0" w:rsidRDefault="001802A0" w:rsidP="004139B6">
      <w:pPr>
        <w:rPr>
          <w:lang w:val="en-GB"/>
        </w:rPr>
      </w:pPr>
    </w:p>
    <w:p w14:paraId="7AEC3199" w14:textId="77777777" w:rsidR="001802A0" w:rsidRDefault="001802A0" w:rsidP="004139B6">
      <w:pPr>
        <w:rPr>
          <w:lang w:val="en-GB"/>
        </w:rPr>
      </w:pPr>
    </w:p>
    <w:p w14:paraId="3FA0BBC8" w14:textId="77777777" w:rsidR="001802A0" w:rsidRDefault="001802A0" w:rsidP="004139B6">
      <w:pPr>
        <w:rPr>
          <w:lang w:val="en-GB"/>
        </w:rPr>
      </w:pPr>
    </w:p>
    <w:p w14:paraId="7B3B3E5D" w14:textId="77777777" w:rsidR="001802A0" w:rsidRDefault="001802A0" w:rsidP="004139B6">
      <w:pPr>
        <w:rPr>
          <w:lang w:val="en-GB"/>
        </w:rPr>
      </w:pPr>
    </w:p>
    <w:p w14:paraId="31F07168" w14:textId="77777777" w:rsidR="001802A0" w:rsidRDefault="001802A0" w:rsidP="004139B6">
      <w:pPr>
        <w:rPr>
          <w:lang w:val="en-GB"/>
        </w:rPr>
      </w:pPr>
    </w:p>
    <w:p w14:paraId="3109C0E6" w14:textId="77777777" w:rsidR="001802A0" w:rsidRDefault="001802A0" w:rsidP="004139B6">
      <w:pPr>
        <w:rPr>
          <w:lang w:val="en-GB"/>
        </w:rPr>
      </w:pPr>
    </w:p>
    <w:p w14:paraId="715BC829" w14:textId="77777777" w:rsidR="001802A0" w:rsidRDefault="001802A0" w:rsidP="004139B6">
      <w:pPr>
        <w:rPr>
          <w:lang w:val="en-GB"/>
        </w:rPr>
      </w:pPr>
    </w:p>
    <w:p w14:paraId="3FB77DD1" w14:textId="77777777" w:rsidR="001802A0" w:rsidRDefault="001802A0" w:rsidP="004139B6">
      <w:pPr>
        <w:rPr>
          <w:lang w:val="en-GB"/>
        </w:rPr>
      </w:pPr>
    </w:p>
    <w:p w14:paraId="4BFA3D77" w14:textId="77777777" w:rsidR="001802A0" w:rsidRDefault="001802A0" w:rsidP="004139B6">
      <w:pPr>
        <w:rPr>
          <w:lang w:val="en-GB"/>
        </w:rPr>
      </w:pPr>
    </w:p>
    <w:p w14:paraId="6FD6D7FF" w14:textId="77777777" w:rsidR="001802A0" w:rsidRDefault="001802A0" w:rsidP="004139B6">
      <w:pPr>
        <w:rPr>
          <w:lang w:val="en-GB"/>
        </w:rPr>
      </w:pPr>
    </w:p>
    <w:p w14:paraId="6BB13CCD" w14:textId="77777777" w:rsidR="001802A0" w:rsidRDefault="001802A0" w:rsidP="004139B6">
      <w:pPr>
        <w:rPr>
          <w:lang w:val="en-GB"/>
        </w:rPr>
      </w:pPr>
    </w:p>
    <w:p w14:paraId="1DB0CD5D" w14:textId="77777777" w:rsidR="001802A0" w:rsidRDefault="001802A0" w:rsidP="004139B6">
      <w:pPr>
        <w:rPr>
          <w:lang w:val="en-GB"/>
        </w:rPr>
      </w:pPr>
    </w:p>
    <w:p w14:paraId="37196EB9" w14:textId="77777777" w:rsidR="001802A0" w:rsidRDefault="001802A0" w:rsidP="004139B6">
      <w:pPr>
        <w:rPr>
          <w:lang w:val="en-GB"/>
        </w:rPr>
      </w:pPr>
    </w:p>
    <w:p w14:paraId="1658EABD" w14:textId="77777777" w:rsidR="001802A0" w:rsidRDefault="001802A0" w:rsidP="004139B6">
      <w:pPr>
        <w:rPr>
          <w:lang w:val="en-GB"/>
        </w:rPr>
      </w:pPr>
    </w:p>
    <w:p w14:paraId="563E1A96" w14:textId="77777777" w:rsidR="001802A0" w:rsidRDefault="001802A0" w:rsidP="004139B6">
      <w:pPr>
        <w:rPr>
          <w:lang w:val="en-GB"/>
        </w:rPr>
      </w:pPr>
    </w:p>
    <w:p w14:paraId="2A4D48B6" w14:textId="77777777" w:rsidR="001802A0" w:rsidRDefault="001802A0" w:rsidP="004139B6">
      <w:pPr>
        <w:rPr>
          <w:lang w:val="en-GB"/>
        </w:rPr>
      </w:pPr>
    </w:p>
    <w:p w14:paraId="64F31033" w14:textId="77777777" w:rsidR="001802A0" w:rsidRDefault="001802A0" w:rsidP="004139B6">
      <w:pPr>
        <w:rPr>
          <w:lang w:val="en-GB"/>
        </w:rPr>
      </w:pPr>
    </w:p>
    <w:p w14:paraId="23696C7E" w14:textId="77777777" w:rsidR="001802A0" w:rsidRDefault="001802A0" w:rsidP="004139B6">
      <w:pPr>
        <w:rPr>
          <w:lang w:val="en-GB"/>
        </w:rPr>
      </w:pPr>
    </w:p>
    <w:p w14:paraId="5F992E9B" w14:textId="77777777" w:rsidR="001802A0" w:rsidRDefault="001802A0" w:rsidP="004139B6">
      <w:pPr>
        <w:rPr>
          <w:lang w:val="en-GB"/>
        </w:rPr>
      </w:pPr>
    </w:p>
    <w:p w14:paraId="4C498F7E" w14:textId="77777777" w:rsidR="001802A0" w:rsidRDefault="001802A0" w:rsidP="004139B6">
      <w:pPr>
        <w:rPr>
          <w:lang w:val="en-GB"/>
        </w:rPr>
      </w:pPr>
    </w:p>
    <w:p w14:paraId="0F2F20D1" w14:textId="77777777" w:rsidR="001802A0" w:rsidRDefault="001802A0" w:rsidP="004139B6">
      <w:pPr>
        <w:rPr>
          <w:lang w:val="en-GB"/>
        </w:rPr>
      </w:pPr>
    </w:p>
    <w:p w14:paraId="19A07048" w14:textId="77777777" w:rsidR="001802A0" w:rsidRDefault="001802A0" w:rsidP="004139B6">
      <w:pPr>
        <w:rPr>
          <w:lang w:val="en-GB"/>
        </w:rPr>
      </w:pPr>
    </w:p>
    <w:p w14:paraId="13AC5174" w14:textId="77777777" w:rsidR="001802A0" w:rsidRDefault="001802A0" w:rsidP="004139B6">
      <w:pPr>
        <w:rPr>
          <w:lang w:val="en-GB"/>
        </w:rPr>
      </w:pPr>
    </w:p>
    <w:p w14:paraId="0748620E" w14:textId="77777777" w:rsidR="001802A0" w:rsidRDefault="001802A0" w:rsidP="004139B6">
      <w:pPr>
        <w:rPr>
          <w:lang w:val="en-GB"/>
        </w:rPr>
      </w:pPr>
    </w:p>
    <w:p w14:paraId="6735FCC7" w14:textId="77777777" w:rsidR="001802A0" w:rsidRDefault="001802A0" w:rsidP="004139B6">
      <w:pPr>
        <w:rPr>
          <w:lang w:val="en-GB"/>
        </w:rPr>
      </w:pPr>
    </w:p>
    <w:p w14:paraId="39386EA0" w14:textId="77777777" w:rsidR="001802A0" w:rsidRDefault="001802A0" w:rsidP="004139B6">
      <w:pPr>
        <w:rPr>
          <w:lang w:val="en-GB"/>
        </w:rPr>
      </w:pPr>
    </w:p>
    <w:p w14:paraId="16B0E2AF" w14:textId="77777777" w:rsidR="001802A0" w:rsidRDefault="001802A0" w:rsidP="004139B6">
      <w:pPr>
        <w:rPr>
          <w:lang w:val="en-GB"/>
        </w:rPr>
      </w:pPr>
    </w:p>
    <w:p w14:paraId="44531873" w14:textId="77777777" w:rsidR="001802A0" w:rsidRDefault="001802A0" w:rsidP="004139B6">
      <w:pPr>
        <w:rPr>
          <w:lang w:val="en-GB"/>
        </w:rPr>
      </w:pPr>
    </w:p>
    <w:p w14:paraId="4F5198A9" w14:textId="77777777" w:rsidR="001802A0" w:rsidRDefault="001802A0" w:rsidP="004139B6">
      <w:pPr>
        <w:rPr>
          <w:lang w:val="en-GB"/>
        </w:rPr>
      </w:pPr>
    </w:p>
    <w:p w14:paraId="0F40BC98" w14:textId="77777777" w:rsidR="001802A0" w:rsidRDefault="001802A0" w:rsidP="004139B6">
      <w:pPr>
        <w:rPr>
          <w:lang w:val="en-GB"/>
        </w:rPr>
      </w:pPr>
    </w:p>
    <w:p w14:paraId="426D7BDB" w14:textId="77777777" w:rsidR="001802A0" w:rsidRDefault="001802A0" w:rsidP="004139B6">
      <w:pPr>
        <w:rPr>
          <w:lang w:val="en-GB"/>
        </w:rPr>
      </w:pPr>
    </w:p>
    <w:p w14:paraId="022794C0" w14:textId="77777777" w:rsidR="001802A0" w:rsidRDefault="001802A0" w:rsidP="004139B6">
      <w:pPr>
        <w:rPr>
          <w:lang w:val="en-GB"/>
        </w:rPr>
      </w:pPr>
    </w:p>
    <w:p w14:paraId="746E4305" w14:textId="77777777" w:rsidR="001802A0" w:rsidRDefault="001802A0" w:rsidP="004139B6">
      <w:pPr>
        <w:rPr>
          <w:lang w:val="en-GB"/>
        </w:rPr>
      </w:pPr>
    </w:p>
    <w:p w14:paraId="4825D188" w14:textId="77777777" w:rsidR="001802A0" w:rsidRDefault="001802A0" w:rsidP="004139B6">
      <w:pPr>
        <w:rPr>
          <w:lang w:val="en-GB"/>
        </w:rPr>
      </w:pPr>
    </w:p>
    <w:p w14:paraId="0381D248" w14:textId="77777777" w:rsidR="007E54AA" w:rsidRPr="009E3CF7" w:rsidRDefault="007E54AA" w:rsidP="001802A0">
      <w:pPr>
        <w:ind w:right="-631"/>
        <w:rPr>
          <w:rFonts w:ascii="VAG Rounded Std Light" w:hAnsi="VAG Rounded Std Light"/>
          <w:lang w:val="en-GB"/>
        </w:rPr>
      </w:pPr>
    </w:p>
    <w:sectPr w:rsidR="007E54AA" w:rsidRPr="009E3CF7" w:rsidSect="00887786">
      <w:headerReference w:type="default" r:id="rId7"/>
      <w:headerReference w:type="first" r:id="rId8"/>
      <w:pgSz w:w="11900" w:h="16840"/>
      <w:pgMar w:top="1560" w:right="1800" w:bottom="2694" w:left="180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02833" w14:textId="77777777" w:rsidR="004774AB" w:rsidRDefault="004774AB">
      <w:r>
        <w:separator/>
      </w:r>
    </w:p>
  </w:endnote>
  <w:endnote w:type="continuationSeparator" w:id="0">
    <w:p w14:paraId="6A8C606C" w14:textId="77777777" w:rsidR="004774AB" w:rsidRDefault="00477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 Rounded Std Light">
    <w:altName w:val="Calibri"/>
    <w:panose1 w:val="020F05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A4C56" w14:textId="77777777" w:rsidR="004774AB" w:rsidRDefault="004774AB">
      <w:r>
        <w:separator/>
      </w:r>
    </w:p>
  </w:footnote>
  <w:footnote w:type="continuationSeparator" w:id="0">
    <w:p w14:paraId="362E44F2" w14:textId="77777777" w:rsidR="004774AB" w:rsidRDefault="00477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00769" w14:textId="4C997065" w:rsidR="003D21A8" w:rsidRDefault="007E54A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3579A9C2" wp14:editId="5C422F20">
          <wp:simplePos x="0" y="0"/>
          <wp:positionH relativeFrom="column">
            <wp:posOffset>-1156447</wp:posOffset>
          </wp:positionH>
          <wp:positionV relativeFrom="paragraph">
            <wp:posOffset>-436133</wp:posOffset>
          </wp:positionV>
          <wp:extent cx="7554345" cy="10677654"/>
          <wp:effectExtent l="0" t="0" r="2540" b="3175"/>
          <wp:wrapNone/>
          <wp:docPr id="724927205" name="Picture 724927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927205" name="Picture 7249272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345" cy="10677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03A64" w14:textId="77777777" w:rsidR="004961F5" w:rsidRDefault="00586C84" w:rsidP="004961F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497E4AE1" wp14:editId="2CB461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4345" cy="10677654"/>
          <wp:effectExtent l="0" t="0" r="254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345" cy="10677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1F5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C1B94E9" wp14:editId="192C5529">
          <wp:simplePos x="0" y="0"/>
          <wp:positionH relativeFrom="column">
            <wp:posOffset>6496050</wp:posOffset>
          </wp:positionH>
          <wp:positionV relativeFrom="paragraph">
            <wp:posOffset>-544830</wp:posOffset>
          </wp:positionV>
          <wp:extent cx="7775575" cy="1099883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TRO_LETTERHEAD_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99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1F5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54CBC74E" wp14:editId="28A9EB21">
          <wp:simplePos x="0" y="0"/>
          <wp:positionH relativeFrom="column">
            <wp:posOffset>6494145</wp:posOffset>
          </wp:positionH>
          <wp:positionV relativeFrom="paragraph">
            <wp:posOffset>-639868</wp:posOffset>
          </wp:positionV>
          <wp:extent cx="7775575" cy="109988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TRO_LETTERHEAD_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99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43439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2908B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DEE22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13EFA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55AA0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9942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2C09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B960C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61EBF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DB639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18C8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23303037">
    <w:abstractNumId w:val="10"/>
  </w:num>
  <w:num w:numId="2" w16cid:durableId="1209220929">
    <w:abstractNumId w:val="8"/>
  </w:num>
  <w:num w:numId="3" w16cid:durableId="2002926278">
    <w:abstractNumId w:val="7"/>
  </w:num>
  <w:num w:numId="4" w16cid:durableId="2002611267">
    <w:abstractNumId w:val="6"/>
  </w:num>
  <w:num w:numId="5" w16cid:durableId="1453090528">
    <w:abstractNumId w:val="5"/>
  </w:num>
  <w:num w:numId="6" w16cid:durableId="1585913140">
    <w:abstractNumId w:val="9"/>
  </w:num>
  <w:num w:numId="7" w16cid:durableId="1587106769">
    <w:abstractNumId w:val="4"/>
  </w:num>
  <w:num w:numId="8" w16cid:durableId="155650788">
    <w:abstractNumId w:val="3"/>
  </w:num>
  <w:num w:numId="9" w16cid:durableId="773015040">
    <w:abstractNumId w:val="2"/>
  </w:num>
  <w:num w:numId="10" w16cid:durableId="1004434862">
    <w:abstractNumId w:val="1"/>
  </w:num>
  <w:num w:numId="11" w16cid:durableId="1972856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SystemFonts/>
  <w:proofState w:spelling="clean" w:grammar="clean"/>
  <w:attachedTemplate r:id="rId1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AE9"/>
    <w:rsid w:val="00012A0C"/>
    <w:rsid w:val="00047293"/>
    <w:rsid w:val="0007353B"/>
    <w:rsid w:val="0007735E"/>
    <w:rsid w:val="000B4090"/>
    <w:rsid w:val="000E7650"/>
    <w:rsid w:val="0011111C"/>
    <w:rsid w:val="001132F9"/>
    <w:rsid w:val="00122FCE"/>
    <w:rsid w:val="00144033"/>
    <w:rsid w:val="001802A0"/>
    <w:rsid w:val="001A64A6"/>
    <w:rsid w:val="001C5B9F"/>
    <w:rsid w:val="001E696C"/>
    <w:rsid w:val="001F3C08"/>
    <w:rsid w:val="00231D6F"/>
    <w:rsid w:val="00297BA2"/>
    <w:rsid w:val="002B52B6"/>
    <w:rsid w:val="002C2F7B"/>
    <w:rsid w:val="002C30AA"/>
    <w:rsid w:val="00363E1A"/>
    <w:rsid w:val="00397CD8"/>
    <w:rsid w:val="003D21A8"/>
    <w:rsid w:val="004134FB"/>
    <w:rsid w:val="004139B6"/>
    <w:rsid w:val="00423119"/>
    <w:rsid w:val="0042792E"/>
    <w:rsid w:val="0043204B"/>
    <w:rsid w:val="00433098"/>
    <w:rsid w:val="00466B24"/>
    <w:rsid w:val="004774AB"/>
    <w:rsid w:val="004961F5"/>
    <w:rsid w:val="004A5DB3"/>
    <w:rsid w:val="004A6905"/>
    <w:rsid w:val="004B6EED"/>
    <w:rsid w:val="004D57AD"/>
    <w:rsid w:val="00505852"/>
    <w:rsid w:val="005669AA"/>
    <w:rsid w:val="00574AE7"/>
    <w:rsid w:val="00584A7F"/>
    <w:rsid w:val="00586C84"/>
    <w:rsid w:val="005A7BA4"/>
    <w:rsid w:val="00650AC6"/>
    <w:rsid w:val="00682376"/>
    <w:rsid w:val="006D59AE"/>
    <w:rsid w:val="006D727F"/>
    <w:rsid w:val="006D785B"/>
    <w:rsid w:val="00703C1B"/>
    <w:rsid w:val="007403E9"/>
    <w:rsid w:val="00750ABC"/>
    <w:rsid w:val="007549DC"/>
    <w:rsid w:val="007E54AA"/>
    <w:rsid w:val="00814316"/>
    <w:rsid w:val="00827C81"/>
    <w:rsid w:val="00834AE9"/>
    <w:rsid w:val="00884EBC"/>
    <w:rsid w:val="00885597"/>
    <w:rsid w:val="00887786"/>
    <w:rsid w:val="0089340B"/>
    <w:rsid w:val="008D1BC5"/>
    <w:rsid w:val="00924769"/>
    <w:rsid w:val="00964EDA"/>
    <w:rsid w:val="009E3CF7"/>
    <w:rsid w:val="009F6B19"/>
    <w:rsid w:val="00A06DEA"/>
    <w:rsid w:val="00A542D0"/>
    <w:rsid w:val="00A64753"/>
    <w:rsid w:val="00B14FAD"/>
    <w:rsid w:val="00B65E2F"/>
    <w:rsid w:val="00B66D44"/>
    <w:rsid w:val="00B81909"/>
    <w:rsid w:val="00BD676D"/>
    <w:rsid w:val="00BE28A9"/>
    <w:rsid w:val="00BE7D57"/>
    <w:rsid w:val="00BF4570"/>
    <w:rsid w:val="00BF4C91"/>
    <w:rsid w:val="00C12CA5"/>
    <w:rsid w:val="00C734B3"/>
    <w:rsid w:val="00CA7C6A"/>
    <w:rsid w:val="00CC4AF8"/>
    <w:rsid w:val="00D03284"/>
    <w:rsid w:val="00D71BDD"/>
    <w:rsid w:val="00D77971"/>
    <w:rsid w:val="00D957D1"/>
    <w:rsid w:val="00DA764D"/>
    <w:rsid w:val="00DB6CD4"/>
    <w:rsid w:val="00DC54B6"/>
    <w:rsid w:val="00E069D9"/>
    <w:rsid w:val="00E06F2E"/>
    <w:rsid w:val="00E3097E"/>
    <w:rsid w:val="00E47306"/>
    <w:rsid w:val="00EC0DE2"/>
    <w:rsid w:val="00F5614E"/>
    <w:rsid w:val="00F96793"/>
    <w:rsid w:val="00FC5A16"/>
    <w:rsid w:val="00FD3DAA"/>
    <w:rsid w:val="00FE133E"/>
    <w:rsid w:val="00FF5EA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9582B"/>
  <w15:docId w15:val="{7270B65F-6248-5B46-963D-B8A05A05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A28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4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4B3"/>
  </w:style>
  <w:style w:type="paragraph" w:styleId="Footer">
    <w:name w:val="footer"/>
    <w:basedOn w:val="Normal"/>
    <w:link w:val="FooterChar"/>
    <w:uiPriority w:val="99"/>
    <w:unhideWhenUsed/>
    <w:rsid w:val="00C734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itarazak/Dropbox/_Crooked%20Door%20Design/Clients/METRO%20ONLINE/ASSETS/_LOGOS/FUNDERS/IIP/METRO%20Charity%20Letterhead%20May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METRO Charity Letterhead May 2021.dotx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Anita Razak</cp:lastModifiedBy>
  <cp:revision>2</cp:revision>
  <dcterms:created xsi:type="dcterms:W3CDTF">2025-08-13T10:32:00Z</dcterms:created>
  <dcterms:modified xsi:type="dcterms:W3CDTF">2025-08-13T10:32:00Z</dcterms:modified>
</cp:coreProperties>
</file>